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0CB1" w:rsidRPr="00011F7C" w:rsidRDefault="00F82834" w:rsidP="00011F7C">
      <w:pPr>
        <w:spacing w:before="240" w:after="240" w:line="276" w:lineRule="auto"/>
        <w:rPr>
          <w:rFonts w:ascii="Calibri" w:hAnsi="Calibri"/>
          <w:b/>
        </w:rPr>
      </w:pPr>
      <w:r w:rsidRPr="004C004C">
        <w:rPr>
          <w:rFonts w:ascii="Calibri" w:hAnsi="Calibri"/>
          <w:b/>
        </w:rPr>
        <w:t xml:space="preserve">Wykaz pracodawców, którzy </w:t>
      </w:r>
      <w:r w:rsidR="007C4678" w:rsidRPr="004C004C">
        <w:rPr>
          <w:rFonts w:ascii="Calibri" w:hAnsi="Calibri"/>
          <w:b/>
        </w:rPr>
        <w:t>z</w:t>
      </w:r>
      <w:r w:rsidR="005741CF" w:rsidRPr="004C004C">
        <w:rPr>
          <w:rFonts w:ascii="Calibri" w:hAnsi="Calibri"/>
          <w:b/>
        </w:rPr>
        <w:t>awa</w:t>
      </w:r>
      <w:r w:rsidR="00513734" w:rsidRPr="004C004C">
        <w:rPr>
          <w:rFonts w:ascii="Calibri" w:hAnsi="Calibri"/>
          <w:b/>
        </w:rPr>
        <w:t>r</w:t>
      </w:r>
      <w:r w:rsidR="00DC6B5E" w:rsidRPr="004C004C">
        <w:rPr>
          <w:rFonts w:ascii="Calibri" w:hAnsi="Calibri"/>
          <w:b/>
        </w:rPr>
        <w:t>li umowy</w:t>
      </w:r>
      <w:r w:rsidR="00B63BFC" w:rsidRPr="004C004C">
        <w:rPr>
          <w:rFonts w:ascii="Calibri" w:hAnsi="Calibri"/>
          <w:b/>
        </w:rPr>
        <w:t xml:space="preserve"> w</w:t>
      </w:r>
      <w:r w:rsidR="00993DEC" w:rsidRPr="004C004C">
        <w:rPr>
          <w:rFonts w:ascii="Calibri" w:hAnsi="Calibri"/>
          <w:b/>
        </w:rPr>
        <w:t xml:space="preserve"> </w:t>
      </w:r>
      <w:r w:rsidR="00CB0624" w:rsidRPr="004C004C">
        <w:rPr>
          <w:rFonts w:ascii="Calibri" w:hAnsi="Calibri"/>
          <w:b/>
        </w:rPr>
        <w:t>kwietni</w:t>
      </w:r>
      <w:r w:rsidR="00993DEC" w:rsidRPr="004C004C">
        <w:rPr>
          <w:rFonts w:ascii="Calibri" w:hAnsi="Calibri"/>
          <w:b/>
        </w:rPr>
        <w:t>u</w:t>
      </w:r>
      <w:r w:rsidR="00D61383">
        <w:rPr>
          <w:rFonts w:ascii="Calibri" w:hAnsi="Calibri"/>
          <w:b/>
        </w:rPr>
        <w:t xml:space="preserve"> 2023</w:t>
      </w:r>
      <w:r w:rsidR="009B004A" w:rsidRPr="004C004C">
        <w:rPr>
          <w:rFonts w:ascii="Calibri" w:hAnsi="Calibri"/>
          <w:b/>
        </w:rPr>
        <w:t xml:space="preserve"> </w:t>
      </w:r>
      <w:r w:rsidRPr="004C004C">
        <w:rPr>
          <w:rFonts w:ascii="Calibri" w:hAnsi="Calibri"/>
          <w:b/>
        </w:rPr>
        <w:t>r.</w:t>
      </w:r>
      <w:r w:rsidR="00011F7C">
        <w:rPr>
          <w:rFonts w:ascii="Calibri" w:hAnsi="Calibri"/>
          <w:b/>
        </w:rPr>
        <w:t xml:space="preserve"> </w:t>
      </w:r>
      <w:r w:rsidR="005665CC" w:rsidRPr="004C004C">
        <w:rPr>
          <w:rFonts w:ascii="Calibri" w:hAnsi="Calibri"/>
          <w:b/>
        </w:rPr>
        <w:t xml:space="preserve">dot. prac </w:t>
      </w:r>
      <w:r w:rsidRPr="004C004C">
        <w:rPr>
          <w:rFonts w:ascii="Calibri" w:hAnsi="Calibri"/>
          <w:b/>
        </w:rPr>
        <w:t>interwencyjnych</w:t>
      </w:r>
    </w:p>
    <w:p w:rsidR="00582672" w:rsidRDefault="00582672" w:rsidP="00011F7C">
      <w:pPr>
        <w:numPr>
          <w:ilvl w:val="0"/>
          <w:numId w:val="23"/>
        </w:numPr>
        <w:spacing w:before="240" w:line="276" w:lineRule="auto"/>
        <w:ind w:left="641" w:hanging="357"/>
        <w:jc w:val="both"/>
        <w:rPr>
          <w:rFonts w:ascii="Calibri" w:hAnsi="Calibri"/>
        </w:rPr>
      </w:pPr>
      <w:r>
        <w:rPr>
          <w:rFonts w:ascii="Calibri" w:hAnsi="Calibri"/>
        </w:rPr>
        <w:t>Powiatowe Centrum Pomocy Rodzinie w Słupcy – 1</w:t>
      </w:r>
      <w:r w:rsidR="00D13372">
        <w:rPr>
          <w:rFonts w:ascii="Calibri" w:hAnsi="Calibri"/>
        </w:rPr>
        <w:t xml:space="preserve"> os.</w:t>
      </w:r>
    </w:p>
    <w:p w:rsidR="00582672" w:rsidRDefault="00582672" w:rsidP="00011F7C">
      <w:pPr>
        <w:numPr>
          <w:ilvl w:val="0"/>
          <w:numId w:val="23"/>
        </w:numPr>
        <w:spacing w:before="240" w:line="276" w:lineRule="auto"/>
        <w:ind w:left="641" w:hanging="357"/>
        <w:jc w:val="both"/>
        <w:rPr>
          <w:rFonts w:ascii="Calibri" w:hAnsi="Calibri"/>
        </w:rPr>
      </w:pPr>
      <w:r>
        <w:rPr>
          <w:rFonts w:ascii="Calibri" w:hAnsi="Calibri"/>
        </w:rPr>
        <w:t>Urząd Gminy Strzałkowo – 1 os.</w:t>
      </w:r>
    </w:p>
    <w:p w:rsidR="00582672" w:rsidRDefault="00582672" w:rsidP="00011F7C">
      <w:pPr>
        <w:numPr>
          <w:ilvl w:val="0"/>
          <w:numId w:val="23"/>
        </w:numPr>
        <w:spacing w:before="240" w:line="276" w:lineRule="auto"/>
        <w:ind w:left="641" w:hanging="357"/>
        <w:jc w:val="both"/>
        <w:rPr>
          <w:rFonts w:ascii="Calibri" w:hAnsi="Calibri"/>
        </w:rPr>
      </w:pPr>
      <w:r>
        <w:rPr>
          <w:rFonts w:ascii="Calibri" w:hAnsi="Calibri"/>
        </w:rPr>
        <w:t>KP BANASZAK Paweł Banaszak – 1 os.</w:t>
      </w:r>
    </w:p>
    <w:p w:rsidR="00582672" w:rsidRDefault="00582672" w:rsidP="00011F7C">
      <w:pPr>
        <w:numPr>
          <w:ilvl w:val="0"/>
          <w:numId w:val="23"/>
        </w:numPr>
        <w:spacing w:before="240" w:line="276" w:lineRule="auto"/>
        <w:ind w:left="641" w:hanging="357"/>
        <w:jc w:val="both"/>
        <w:rPr>
          <w:rFonts w:ascii="Calibri" w:hAnsi="Calibri"/>
        </w:rPr>
      </w:pPr>
      <w:r w:rsidRPr="00582672">
        <w:rPr>
          <w:rFonts w:ascii="Calibri" w:hAnsi="Calibri"/>
        </w:rPr>
        <w:t>Pocztarek Edward</w:t>
      </w:r>
      <w:r>
        <w:rPr>
          <w:rFonts w:ascii="Calibri" w:hAnsi="Calibri"/>
        </w:rPr>
        <w:t xml:space="preserve"> </w:t>
      </w:r>
      <w:r w:rsidRPr="00582672">
        <w:rPr>
          <w:rFonts w:ascii="Calibri" w:hAnsi="Calibri"/>
        </w:rPr>
        <w:t>Przedsiębiorstwo Produkcyjno-Handlowe</w:t>
      </w:r>
      <w:r>
        <w:rPr>
          <w:rFonts w:ascii="Calibri" w:hAnsi="Calibri"/>
        </w:rPr>
        <w:t xml:space="preserve"> </w:t>
      </w:r>
      <w:r w:rsidRPr="00582672">
        <w:rPr>
          <w:rFonts w:ascii="Calibri" w:hAnsi="Calibri"/>
        </w:rPr>
        <w:t>„MARPOL”</w:t>
      </w:r>
      <w:r>
        <w:rPr>
          <w:rFonts w:ascii="Calibri" w:hAnsi="Calibri"/>
        </w:rPr>
        <w:t xml:space="preserve"> – 1 os.</w:t>
      </w:r>
    </w:p>
    <w:p w:rsidR="00582672" w:rsidRDefault="00582672" w:rsidP="00011F7C">
      <w:pPr>
        <w:numPr>
          <w:ilvl w:val="0"/>
          <w:numId w:val="23"/>
        </w:numPr>
        <w:spacing w:before="240" w:line="276" w:lineRule="auto"/>
        <w:ind w:left="641" w:hanging="357"/>
        <w:jc w:val="both"/>
        <w:rPr>
          <w:rFonts w:ascii="Calibri" w:hAnsi="Calibri"/>
        </w:rPr>
      </w:pPr>
      <w:r w:rsidRPr="00582672">
        <w:rPr>
          <w:rFonts w:ascii="Calibri" w:hAnsi="Calibri"/>
        </w:rPr>
        <w:t>„Ławniczak” Usługi brukarskie</w:t>
      </w:r>
      <w:r>
        <w:rPr>
          <w:rFonts w:ascii="Calibri" w:hAnsi="Calibri"/>
        </w:rPr>
        <w:t xml:space="preserve"> </w:t>
      </w:r>
      <w:r w:rsidRPr="00582672">
        <w:rPr>
          <w:rFonts w:ascii="Calibri" w:hAnsi="Calibri"/>
        </w:rPr>
        <w:t>i ogólnobudowlane Z. Ławniczak</w:t>
      </w:r>
      <w:r>
        <w:rPr>
          <w:rFonts w:ascii="Calibri" w:hAnsi="Calibri"/>
        </w:rPr>
        <w:t xml:space="preserve"> – 1 os.</w:t>
      </w:r>
    </w:p>
    <w:p w:rsidR="00582672" w:rsidRPr="00011F7C" w:rsidRDefault="00582672" w:rsidP="00011F7C">
      <w:pPr>
        <w:numPr>
          <w:ilvl w:val="0"/>
          <w:numId w:val="23"/>
        </w:numPr>
        <w:spacing w:before="240" w:line="276" w:lineRule="auto"/>
        <w:ind w:left="641" w:hanging="357"/>
        <w:jc w:val="both"/>
        <w:rPr>
          <w:rFonts w:ascii="Calibri" w:hAnsi="Calibri"/>
        </w:rPr>
      </w:pPr>
      <w:r w:rsidRPr="00582672">
        <w:rPr>
          <w:rFonts w:ascii="Calibri" w:hAnsi="Calibri"/>
        </w:rPr>
        <w:t>Ośrodek Szkoleń, Doradztwa i Doskonalenia Kadr  E. Przybyła</w:t>
      </w:r>
      <w:r>
        <w:rPr>
          <w:rFonts w:ascii="Calibri" w:hAnsi="Calibri"/>
        </w:rPr>
        <w:t xml:space="preserve"> -  1 os.</w:t>
      </w:r>
    </w:p>
    <w:p w:rsidR="00582672" w:rsidRPr="00011F7C" w:rsidRDefault="00582672" w:rsidP="00011F7C">
      <w:pPr>
        <w:spacing w:before="240" w:after="240" w:line="276" w:lineRule="auto"/>
        <w:rPr>
          <w:rFonts w:ascii="Calibri" w:hAnsi="Calibri"/>
          <w:b/>
        </w:rPr>
      </w:pPr>
      <w:r w:rsidRPr="00453E25">
        <w:rPr>
          <w:rFonts w:ascii="Calibri" w:hAnsi="Calibri"/>
          <w:b/>
        </w:rPr>
        <w:t>Wykaz prac</w:t>
      </w:r>
      <w:r>
        <w:rPr>
          <w:rFonts w:ascii="Calibri" w:hAnsi="Calibri"/>
          <w:b/>
        </w:rPr>
        <w:t xml:space="preserve">odawców, którzy zawarli umowy w kwietniu 2023 </w:t>
      </w:r>
      <w:r w:rsidRPr="00453E25">
        <w:rPr>
          <w:rFonts w:ascii="Calibri" w:hAnsi="Calibri"/>
          <w:b/>
        </w:rPr>
        <w:t>r.</w:t>
      </w:r>
      <w:r w:rsidR="00011F7C">
        <w:rPr>
          <w:rFonts w:ascii="Calibri" w:hAnsi="Calibri"/>
          <w:b/>
        </w:rPr>
        <w:t xml:space="preserve"> </w:t>
      </w:r>
      <w:r w:rsidRPr="00453E25">
        <w:rPr>
          <w:rFonts w:ascii="Calibri" w:hAnsi="Calibri"/>
          <w:b/>
        </w:rPr>
        <w:t xml:space="preserve">dot. </w:t>
      </w:r>
      <w:r>
        <w:rPr>
          <w:rFonts w:ascii="Calibri" w:hAnsi="Calibri"/>
          <w:b/>
        </w:rPr>
        <w:t>robót publicznych</w:t>
      </w:r>
    </w:p>
    <w:p w:rsidR="002734C5" w:rsidRPr="00011F7C" w:rsidRDefault="00582672" w:rsidP="00011F7C">
      <w:pPr>
        <w:numPr>
          <w:ilvl w:val="0"/>
          <w:numId w:val="26"/>
        </w:numPr>
        <w:spacing w:line="276" w:lineRule="auto"/>
        <w:jc w:val="both"/>
        <w:rPr>
          <w:rFonts w:ascii="Calibri" w:hAnsi="Calibri"/>
        </w:rPr>
      </w:pPr>
      <w:r w:rsidRPr="00DD54DC">
        <w:rPr>
          <w:rFonts w:ascii="Calibri" w:hAnsi="Calibri"/>
        </w:rPr>
        <w:t>Urząd Miasta w Słupcy – 1 os.</w:t>
      </w:r>
    </w:p>
    <w:sectPr w:rsidR="002734C5" w:rsidRPr="00011F7C" w:rsidSect="00AD44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6EE5" w:rsidRDefault="00726EE5">
      <w:r>
        <w:separator/>
      </w:r>
    </w:p>
  </w:endnote>
  <w:endnote w:type="continuationSeparator" w:id="0">
    <w:p w:rsidR="00726EE5" w:rsidRDefault="00726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6EE5" w:rsidRDefault="00726EE5">
      <w:r>
        <w:separator/>
      </w:r>
    </w:p>
  </w:footnote>
  <w:footnote w:type="continuationSeparator" w:id="0">
    <w:p w:rsidR="00726EE5" w:rsidRDefault="00726E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4070"/>
    <w:multiLevelType w:val="hybridMultilevel"/>
    <w:tmpl w:val="F654A856"/>
    <w:lvl w:ilvl="0" w:tplc="4EE2C2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963C32"/>
    <w:multiLevelType w:val="hybridMultilevel"/>
    <w:tmpl w:val="07326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17354"/>
    <w:multiLevelType w:val="hybridMultilevel"/>
    <w:tmpl w:val="9B78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64A0F"/>
    <w:multiLevelType w:val="hybridMultilevel"/>
    <w:tmpl w:val="70E22A0A"/>
    <w:lvl w:ilvl="0" w:tplc="5EDEDB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B7A177A"/>
    <w:multiLevelType w:val="hybridMultilevel"/>
    <w:tmpl w:val="9E523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31BCD"/>
    <w:multiLevelType w:val="hybridMultilevel"/>
    <w:tmpl w:val="89DAD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0298E"/>
    <w:multiLevelType w:val="hybridMultilevel"/>
    <w:tmpl w:val="23664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6B511C"/>
    <w:multiLevelType w:val="hybridMultilevel"/>
    <w:tmpl w:val="47088A58"/>
    <w:lvl w:ilvl="0" w:tplc="0CB2543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7D52F18"/>
    <w:multiLevelType w:val="hybridMultilevel"/>
    <w:tmpl w:val="12A45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660BFD"/>
    <w:multiLevelType w:val="hybridMultilevel"/>
    <w:tmpl w:val="12A45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1397A"/>
    <w:multiLevelType w:val="hybridMultilevel"/>
    <w:tmpl w:val="4D763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497D14"/>
    <w:multiLevelType w:val="hybridMultilevel"/>
    <w:tmpl w:val="1CBEF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204B56"/>
    <w:multiLevelType w:val="hybridMultilevel"/>
    <w:tmpl w:val="3F46BB12"/>
    <w:lvl w:ilvl="0" w:tplc="C896C86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3" w15:restartNumberingAfterBreak="0">
    <w:nsid w:val="49700385"/>
    <w:multiLevelType w:val="hybridMultilevel"/>
    <w:tmpl w:val="EE7CC6DC"/>
    <w:lvl w:ilvl="0" w:tplc="95C4EC8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 w15:restartNumberingAfterBreak="0">
    <w:nsid w:val="50D30430"/>
    <w:multiLevelType w:val="hybridMultilevel"/>
    <w:tmpl w:val="63620A32"/>
    <w:lvl w:ilvl="0" w:tplc="D5C2031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3D2651F"/>
    <w:multiLevelType w:val="hybridMultilevel"/>
    <w:tmpl w:val="1FF2F65A"/>
    <w:lvl w:ilvl="0" w:tplc="538A7086">
      <w:start w:val="1"/>
      <w:numFmt w:val="decimal"/>
      <w:lvlText w:val="%1."/>
      <w:lvlJc w:val="left"/>
      <w:pPr>
        <w:ind w:left="13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6" w15:restartNumberingAfterBreak="0">
    <w:nsid w:val="5C2C3EB3"/>
    <w:multiLevelType w:val="hybridMultilevel"/>
    <w:tmpl w:val="46A49656"/>
    <w:lvl w:ilvl="0" w:tplc="BA26F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997FE8"/>
    <w:multiLevelType w:val="hybridMultilevel"/>
    <w:tmpl w:val="B228189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2163F"/>
    <w:multiLevelType w:val="hybridMultilevel"/>
    <w:tmpl w:val="18C23ECA"/>
    <w:lvl w:ilvl="0" w:tplc="4E0E082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C181EC5"/>
    <w:multiLevelType w:val="hybridMultilevel"/>
    <w:tmpl w:val="15047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A43A3"/>
    <w:multiLevelType w:val="hybridMultilevel"/>
    <w:tmpl w:val="52EC9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F2512B"/>
    <w:multiLevelType w:val="hybridMultilevel"/>
    <w:tmpl w:val="BF0A608A"/>
    <w:lvl w:ilvl="0" w:tplc="E8386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3170C82"/>
    <w:multiLevelType w:val="hybridMultilevel"/>
    <w:tmpl w:val="38323034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40074D8"/>
    <w:multiLevelType w:val="hybridMultilevel"/>
    <w:tmpl w:val="DB0CDB6A"/>
    <w:lvl w:ilvl="0" w:tplc="440AAF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6173090"/>
    <w:multiLevelType w:val="hybridMultilevel"/>
    <w:tmpl w:val="78861D36"/>
    <w:lvl w:ilvl="0" w:tplc="8C08AFFA">
      <w:start w:val="2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num w:numId="1" w16cid:durableId="33584392">
    <w:abstractNumId w:val="18"/>
  </w:num>
  <w:num w:numId="2" w16cid:durableId="220752189">
    <w:abstractNumId w:val="24"/>
  </w:num>
  <w:num w:numId="3" w16cid:durableId="682628741">
    <w:abstractNumId w:val="1"/>
  </w:num>
  <w:num w:numId="4" w16cid:durableId="388262781">
    <w:abstractNumId w:val="15"/>
  </w:num>
  <w:num w:numId="5" w16cid:durableId="1818909932">
    <w:abstractNumId w:val="14"/>
  </w:num>
  <w:num w:numId="6" w16cid:durableId="569653507">
    <w:abstractNumId w:val="13"/>
  </w:num>
  <w:num w:numId="7" w16cid:durableId="1781417412">
    <w:abstractNumId w:val="12"/>
  </w:num>
  <w:num w:numId="8" w16cid:durableId="964963649">
    <w:abstractNumId w:val="0"/>
  </w:num>
  <w:num w:numId="9" w16cid:durableId="1279986760">
    <w:abstractNumId w:val="6"/>
  </w:num>
  <w:num w:numId="10" w16cid:durableId="1205752833">
    <w:abstractNumId w:val="2"/>
  </w:num>
  <w:num w:numId="11" w16cid:durableId="2086340391">
    <w:abstractNumId w:val="16"/>
  </w:num>
  <w:num w:numId="12" w16cid:durableId="608702978">
    <w:abstractNumId w:val="21"/>
  </w:num>
  <w:num w:numId="13" w16cid:durableId="17969785">
    <w:abstractNumId w:val="5"/>
  </w:num>
  <w:num w:numId="14" w16cid:durableId="54669127">
    <w:abstractNumId w:val="11"/>
  </w:num>
  <w:num w:numId="15" w16cid:durableId="1774396579">
    <w:abstractNumId w:val="23"/>
  </w:num>
  <w:num w:numId="16" w16cid:durableId="974680662">
    <w:abstractNumId w:val="17"/>
  </w:num>
  <w:num w:numId="17" w16cid:durableId="266734923">
    <w:abstractNumId w:val="4"/>
  </w:num>
  <w:num w:numId="18" w16cid:durableId="467474140">
    <w:abstractNumId w:val="7"/>
  </w:num>
  <w:num w:numId="19" w16cid:durableId="778375677">
    <w:abstractNumId w:val="8"/>
  </w:num>
  <w:num w:numId="20" w16cid:durableId="1115099187">
    <w:abstractNumId w:val="20"/>
  </w:num>
  <w:num w:numId="21" w16cid:durableId="712920770">
    <w:abstractNumId w:val="9"/>
  </w:num>
  <w:num w:numId="22" w16cid:durableId="485979713">
    <w:abstractNumId w:val="3"/>
  </w:num>
  <w:num w:numId="23" w16cid:durableId="19470315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70376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08452036">
    <w:abstractNumId w:val="22"/>
  </w:num>
  <w:num w:numId="26" w16cid:durableId="676616620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292"/>
    <w:rsid w:val="000053BF"/>
    <w:rsid w:val="00010F7B"/>
    <w:rsid w:val="00011F7C"/>
    <w:rsid w:val="00014FA5"/>
    <w:rsid w:val="00023676"/>
    <w:rsid w:val="00030D6B"/>
    <w:rsid w:val="000342A2"/>
    <w:rsid w:val="00050EE1"/>
    <w:rsid w:val="00060360"/>
    <w:rsid w:val="0006099A"/>
    <w:rsid w:val="0006276A"/>
    <w:rsid w:val="00076941"/>
    <w:rsid w:val="000A0B5B"/>
    <w:rsid w:val="000A2167"/>
    <w:rsid w:val="000A3D92"/>
    <w:rsid w:val="000B01AD"/>
    <w:rsid w:val="000B2914"/>
    <w:rsid w:val="000B5BB7"/>
    <w:rsid w:val="000C7ABE"/>
    <w:rsid w:val="000D1124"/>
    <w:rsid w:val="000E7993"/>
    <w:rsid w:val="000F02D5"/>
    <w:rsid w:val="001004F9"/>
    <w:rsid w:val="00107434"/>
    <w:rsid w:val="00110955"/>
    <w:rsid w:val="00112A48"/>
    <w:rsid w:val="001155A2"/>
    <w:rsid w:val="00117C58"/>
    <w:rsid w:val="0012264A"/>
    <w:rsid w:val="00136292"/>
    <w:rsid w:val="001378F0"/>
    <w:rsid w:val="00146766"/>
    <w:rsid w:val="001475F2"/>
    <w:rsid w:val="00160EEC"/>
    <w:rsid w:val="001615D3"/>
    <w:rsid w:val="001706D8"/>
    <w:rsid w:val="0018134E"/>
    <w:rsid w:val="00186AFF"/>
    <w:rsid w:val="00196531"/>
    <w:rsid w:val="001974BD"/>
    <w:rsid w:val="001A0DD0"/>
    <w:rsid w:val="001A2364"/>
    <w:rsid w:val="001B0F29"/>
    <w:rsid w:val="001B28F1"/>
    <w:rsid w:val="001B53E5"/>
    <w:rsid w:val="001D1A83"/>
    <w:rsid w:val="001E0E77"/>
    <w:rsid w:val="001E10FF"/>
    <w:rsid w:val="001E3193"/>
    <w:rsid w:val="001E48AF"/>
    <w:rsid w:val="001E4BFB"/>
    <w:rsid w:val="001F17F3"/>
    <w:rsid w:val="001F5256"/>
    <w:rsid w:val="002031E0"/>
    <w:rsid w:val="00210B6B"/>
    <w:rsid w:val="00220239"/>
    <w:rsid w:val="00226712"/>
    <w:rsid w:val="00230C1E"/>
    <w:rsid w:val="00241E49"/>
    <w:rsid w:val="00251B27"/>
    <w:rsid w:val="00256BD5"/>
    <w:rsid w:val="00257086"/>
    <w:rsid w:val="0026666E"/>
    <w:rsid w:val="00270A30"/>
    <w:rsid w:val="002724B7"/>
    <w:rsid w:val="002734C5"/>
    <w:rsid w:val="00281135"/>
    <w:rsid w:val="00281E7A"/>
    <w:rsid w:val="00282252"/>
    <w:rsid w:val="00283DFC"/>
    <w:rsid w:val="00295221"/>
    <w:rsid w:val="002A79BD"/>
    <w:rsid w:val="002B3856"/>
    <w:rsid w:val="002B4038"/>
    <w:rsid w:val="002B75B4"/>
    <w:rsid w:val="002D1F39"/>
    <w:rsid w:val="002D37E9"/>
    <w:rsid w:val="002D54B3"/>
    <w:rsid w:val="002E2924"/>
    <w:rsid w:val="002E7847"/>
    <w:rsid w:val="002E795E"/>
    <w:rsid w:val="0030500C"/>
    <w:rsid w:val="003062DE"/>
    <w:rsid w:val="00307D7C"/>
    <w:rsid w:val="00315098"/>
    <w:rsid w:val="00316B08"/>
    <w:rsid w:val="00320CEF"/>
    <w:rsid w:val="00333926"/>
    <w:rsid w:val="00340ADC"/>
    <w:rsid w:val="00343C07"/>
    <w:rsid w:val="0034783B"/>
    <w:rsid w:val="00355EA2"/>
    <w:rsid w:val="00366897"/>
    <w:rsid w:val="00373CDC"/>
    <w:rsid w:val="00383AEA"/>
    <w:rsid w:val="0038437C"/>
    <w:rsid w:val="003847DF"/>
    <w:rsid w:val="00384BA0"/>
    <w:rsid w:val="00385DF7"/>
    <w:rsid w:val="00386DC8"/>
    <w:rsid w:val="0039307E"/>
    <w:rsid w:val="003A03DB"/>
    <w:rsid w:val="003A0E40"/>
    <w:rsid w:val="003B4AF5"/>
    <w:rsid w:val="003B7E96"/>
    <w:rsid w:val="003C0E71"/>
    <w:rsid w:val="003D07AE"/>
    <w:rsid w:val="003D17DD"/>
    <w:rsid w:val="003D6316"/>
    <w:rsid w:val="003E1163"/>
    <w:rsid w:val="003E41FB"/>
    <w:rsid w:val="003E4DBF"/>
    <w:rsid w:val="003E4E2B"/>
    <w:rsid w:val="003F1F7F"/>
    <w:rsid w:val="003F3614"/>
    <w:rsid w:val="003F4B88"/>
    <w:rsid w:val="003F674D"/>
    <w:rsid w:val="003F78E7"/>
    <w:rsid w:val="00400456"/>
    <w:rsid w:val="00405974"/>
    <w:rsid w:val="004060C3"/>
    <w:rsid w:val="00407D3A"/>
    <w:rsid w:val="00413F03"/>
    <w:rsid w:val="00415D97"/>
    <w:rsid w:val="004243D9"/>
    <w:rsid w:val="00424619"/>
    <w:rsid w:val="004269A4"/>
    <w:rsid w:val="0042795B"/>
    <w:rsid w:val="00432D62"/>
    <w:rsid w:val="004344EB"/>
    <w:rsid w:val="004428AC"/>
    <w:rsid w:val="00445E63"/>
    <w:rsid w:val="00447927"/>
    <w:rsid w:val="00447C90"/>
    <w:rsid w:val="00462A99"/>
    <w:rsid w:val="00464B70"/>
    <w:rsid w:val="00467719"/>
    <w:rsid w:val="0047364B"/>
    <w:rsid w:val="0047503C"/>
    <w:rsid w:val="0048129B"/>
    <w:rsid w:val="004840F0"/>
    <w:rsid w:val="00496B89"/>
    <w:rsid w:val="004A7109"/>
    <w:rsid w:val="004A762C"/>
    <w:rsid w:val="004A7EFD"/>
    <w:rsid w:val="004A7F2B"/>
    <w:rsid w:val="004B0374"/>
    <w:rsid w:val="004B597D"/>
    <w:rsid w:val="004C004C"/>
    <w:rsid w:val="004C048E"/>
    <w:rsid w:val="004C097E"/>
    <w:rsid w:val="004C2003"/>
    <w:rsid w:val="004D2159"/>
    <w:rsid w:val="004F4C5F"/>
    <w:rsid w:val="004F7008"/>
    <w:rsid w:val="00503E65"/>
    <w:rsid w:val="00504F1E"/>
    <w:rsid w:val="00510726"/>
    <w:rsid w:val="005113C2"/>
    <w:rsid w:val="0051294A"/>
    <w:rsid w:val="00513734"/>
    <w:rsid w:val="00542F5C"/>
    <w:rsid w:val="005435BB"/>
    <w:rsid w:val="00545D20"/>
    <w:rsid w:val="0056219E"/>
    <w:rsid w:val="00565722"/>
    <w:rsid w:val="005665CC"/>
    <w:rsid w:val="005669DF"/>
    <w:rsid w:val="005741CF"/>
    <w:rsid w:val="00575B02"/>
    <w:rsid w:val="00577B19"/>
    <w:rsid w:val="00580F68"/>
    <w:rsid w:val="00582672"/>
    <w:rsid w:val="00585C53"/>
    <w:rsid w:val="00591018"/>
    <w:rsid w:val="0059201F"/>
    <w:rsid w:val="00593882"/>
    <w:rsid w:val="00594459"/>
    <w:rsid w:val="00594640"/>
    <w:rsid w:val="005A0EB5"/>
    <w:rsid w:val="005B1629"/>
    <w:rsid w:val="005B3316"/>
    <w:rsid w:val="005B5DDC"/>
    <w:rsid w:val="005C3B20"/>
    <w:rsid w:val="005D4F5D"/>
    <w:rsid w:val="005D67CA"/>
    <w:rsid w:val="005D6E02"/>
    <w:rsid w:val="005E36FF"/>
    <w:rsid w:val="005F1EAA"/>
    <w:rsid w:val="005F2D02"/>
    <w:rsid w:val="0060449B"/>
    <w:rsid w:val="00612CE2"/>
    <w:rsid w:val="00613CE9"/>
    <w:rsid w:val="00621725"/>
    <w:rsid w:val="0063170E"/>
    <w:rsid w:val="0063409B"/>
    <w:rsid w:val="00641853"/>
    <w:rsid w:val="00654DD4"/>
    <w:rsid w:val="00661FC9"/>
    <w:rsid w:val="006670F0"/>
    <w:rsid w:val="0067055A"/>
    <w:rsid w:val="00671E57"/>
    <w:rsid w:val="00673A42"/>
    <w:rsid w:val="00677B7C"/>
    <w:rsid w:val="00681EED"/>
    <w:rsid w:val="006905BA"/>
    <w:rsid w:val="006957B5"/>
    <w:rsid w:val="006B210F"/>
    <w:rsid w:val="006B5615"/>
    <w:rsid w:val="006B5773"/>
    <w:rsid w:val="006C4983"/>
    <w:rsid w:val="006C670F"/>
    <w:rsid w:val="006C7218"/>
    <w:rsid w:val="006D06C1"/>
    <w:rsid w:val="006D0DE0"/>
    <w:rsid w:val="006D1C7F"/>
    <w:rsid w:val="006E6264"/>
    <w:rsid w:val="006F48F0"/>
    <w:rsid w:val="006F4C7B"/>
    <w:rsid w:val="0070162C"/>
    <w:rsid w:val="00703995"/>
    <w:rsid w:val="00711B9D"/>
    <w:rsid w:val="007130B3"/>
    <w:rsid w:val="007132C4"/>
    <w:rsid w:val="00716A05"/>
    <w:rsid w:val="0072156B"/>
    <w:rsid w:val="00722B5E"/>
    <w:rsid w:val="00726EE5"/>
    <w:rsid w:val="007331E0"/>
    <w:rsid w:val="00746F9C"/>
    <w:rsid w:val="00750258"/>
    <w:rsid w:val="00755029"/>
    <w:rsid w:val="00770D2C"/>
    <w:rsid w:val="00773ECC"/>
    <w:rsid w:val="00774289"/>
    <w:rsid w:val="00774B9D"/>
    <w:rsid w:val="00776927"/>
    <w:rsid w:val="00777336"/>
    <w:rsid w:val="00781FA3"/>
    <w:rsid w:val="00782FED"/>
    <w:rsid w:val="00784236"/>
    <w:rsid w:val="00785D19"/>
    <w:rsid w:val="00793A65"/>
    <w:rsid w:val="007A3984"/>
    <w:rsid w:val="007A6489"/>
    <w:rsid w:val="007A64ED"/>
    <w:rsid w:val="007B7B1F"/>
    <w:rsid w:val="007C1E41"/>
    <w:rsid w:val="007C2611"/>
    <w:rsid w:val="007C4678"/>
    <w:rsid w:val="007C6537"/>
    <w:rsid w:val="007D14B1"/>
    <w:rsid w:val="007D5429"/>
    <w:rsid w:val="007D741E"/>
    <w:rsid w:val="007E5D15"/>
    <w:rsid w:val="007E6460"/>
    <w:rsid w:val="007E6F54"/>
    <w:rsid w:val="007F2E91"/>
    <w:rsid w:val="007F4556"/>
    <w:rsid w:val="0080001D"/>
    <w:rsid w:val="00802F74"/>
    <w:rsid w:val="0081109A"/>
    <w:rsid w:val="00820CA5"/>
    <w:rsid w:val="00830AEC"/>
    <w:rsid w:val="008316B5"/>
    <w:rsid w:val="0083451E"/>
    <w:rsid w:val="00836917"/>
    <w:rsid w:val="00840C00"/>
    <w:rsid w:val="00840D40"/>
    <w:rsid w:val="00847FA2"/>
    <w:rsid w:val="008554D1"/>
    <w:rsid w:val="00876A40"/>
    <w:rsid w:val="00887B52"/>
    <w:rsid w:val="00895BBD"/>
    <w:rsid w:val="008A077F"/>
    <w:rsid w:val="008A6CDC"/>
    <w:rsid w:val="008B3013"/>
    <w:rsid w:val="008B537C"/>
    <w:rsid w:val="008C16ED"/>
    <w:rsid w:val="008D1770"/>
    <w:rsid w:val="008F2079"/>
    <w:rsid w:val="008F3AC4"/>
    <w:rsid w:val="00902607"/>
    <w:rsid w:val="00904420"/>
    <w:rsid w:val="00905C2A"/>
    <w:rsid w:val="00906DAB"/>
    <w:rsid w:val="00914770"/>
    <w:rsid w:val="00920968"/>
    <w:rsid w:val="00920CB1"/>
    <w:rsid w:val="00952E9B"/>
    <w:rsid w:val="00960C4D"/>
    <w:rsid w:val="0096726F"/>
    <w:rsid w:val="00972E0D"/>
    <w:rsid w:val="00973766"/>
    <w:rsid w:val="00974E32"/>
    <w:rsid w:val="0097644C"/>
    <w:rsid w:val="0098000D"/>
    <w:rsid w:val="00984356"/>
    <w:rsid w:val="00987BD0"/>
    <w:rsid w:val="00990D53"/>
    <w:rsid w:val="00991F83"/>
    <w:rsid w:val="00992424"/>
    <w:rsid w:val="00993DEC"/>
    <w:rsid w:val="00994FDF"/>
    <w:rsid w:val="0099779C"/>
    <w:rsid w:val="009A2646"/>
    <w:rsid w:val="009A3692"/>
    <w:rsid w:val="009B004A"/>
    <w:rsid w:val="009B0755"/>
    <w:rsid w:val="009B1C9B"/>
    <w:rsid w:val="009B2DAC"/>
    <w:rsid w:val="009B5868"/>
    <w:rsid w:val="009D1D9D"/>
    <w:rsid w:val="009D5C52"/>
    <w:rsid w:val="009E1F9A"/>
    <w:rsid w:val="009E529D"/>
    <w:rsid w:val="009E54E9"/>
    <w:rsid w:val="009F0752"/>
    <w:rsid w:val="009F0BAB"/>
    <w:rsid w:val="009F1E4D"/>
    <w:rsid w:val="009F3581"/>
    <w:rsid w:val="00A0751F"/>
    <w:rsid w:val="00A10E65"/>
    <w:rsid w:val="00A23B94"/>
    <w:rsid w:val="00A252D4"/>
    <w:rsid w:val="00A30A38"/>
    <w:rsid w:val="00A41609"/>
    <w:rsid w:val="00A44F80"/>
    <w:rsid w:val="00A451E9"/>
    <w:rsid w:val="00A46923"/>
    <w:rsid w:val="00A50738"/>
    <w:rsid w:val="00A60511"/>
    <w:rsid w:val="00A677D3"/>
    <w:rsid w:val="00A73074"/>
    <w:rsid w:val="00A843C3"/>
    <w:rsid w:val="00A936C1"/>
    <w:rsid w:val="00A97536"/>
    <w:rsid w:val="00AA422F"/>
    <w:rsid w:val="00AB3DB2"/>
    <w:rsid w:val="00AC5443"/>
    <w:rsid w:val="00AC5D6C"/>
    <w:rsid w:val="00AC66B8"/>
    <w:rsid w:val="00AD2A00"/>
    <w:rsid w:val="00AD44A8"/>
    <w:rsid w:val="00AD4C49"/>
    <w:rsid w:val="00AD7C6D"/>
    <w:rsid w:val="00AE049D"/>
    <w:rsid w:val="00AE5D2D"/>
    <w:rsid w:val="00AF155A"/>
    <w:rsid w:val="00AF3F8B"/>
    <w:rsid w:val="00AF7C78"/>
    <w:rsid w:val="00B03855"/>
    <w:rsid w:val="00B04399"/>
    <w:rsid w:val="00B149C1"/>
    <w:rsid w:val="00B14F49"/>
    <w:rsid w:val="00B21F23"/>
    <w:rsid w:val="00B31F1C"/>
    <w:rsid w:val="00B321FF"/>
    <w:rsid w:val="00B32839"/>
    <w:rsid w:val="00B34E30"/>
    <w:rsid w:val="00B40E6E"/>
    <w:rsid w:val="00B4784C"/>
    <w:rsid w:val="00B54904"/>
    <w:rsid w:val="00B63BFC"/>
    <w:rsid w:val="00B65121"/>
    <w:rsid w:val="00B676AE"/>
    <w:rsid w:val="00B91EAD"/>
    <w:rsid w:val="00B91F52"/>
    <w:rsid w:val="00B97982"/>
    <w:rsid w:val="00BA418B"/>
    <w:rsid w:val="00BB2924"/>
    <w:rsid w:val="00BC4B80"/>
    <w:rsid w:val="00BC5045"/>
    <w:rsid w:val="00BC6E1D"/>
    <w:rsid w:val="00BD53DB"/>
    <w:rsid w:val="00BE044F"/>
    <w:rsid w:val="00BE2FED"/>
    <w:rsid w:val="00BE4288"/>
    <w:rsid w:val="00BE73C9"/>
    <w:rsid w:val="00BF6E9B"/>
    <w:rsid w:val="00C03C3D"/>
    <w:rsid w:val="00C07984"/>
    <w:rsid w:val="00C10D1D"/>
    <w:rsid w:val="00C211CE"/>
    <w:rsid w:val="00C2549C"/>
    <w:rsid w:val="00C361BB"/>
    <w:rsid w:val="00C41210"/>
    <w:rsid w:val="00C4267F"/>
    <w:rsid w:val="00C46B2A"/>
    <w:rsid w:val="00C50084"/>
    <w:rsid w:val="00C50E97"/>
    <w:rsid w:val="00C65B2D"/>
    <w:rsid w:val="00C721D9"/>
    <w:rsid w:val="00C73D81"/>
    <w:rsid w:val="00C75232"/>
    <w:rsid w:val="00C8301B"/>
    <w:rsid w:val="00C95BA5"/>
    <w:rsid w:val="00CA784B"/>
    <w:rsid w:val="00CB0624"/>
    <w:rsid w:val="00CB12D7"/>
    <w:rsid w:val="00CB7371"/>
    <w:rsid w:val="00CC10A9"/>
    <w:rsid w:val="00CC5EA2"/>
    <w:rsid w:val="00CC65A2"/>
    <w:rsid w:val="00CD438E"/>
    <w:rsid w:val="00CE4D64"/>
    <w:rsid w:val="00CF1052"/>
    <w:rsid w:val="00CF5BA0"/>
    <w:rsid w:val="00CF6057"/>
    <w:rsid w:val="00CF7155"/>
    <w:rsid w:val="00D027A8"/>
    <w:rsid w:val="00D0281C"/>
    <w:rsid w:val="00D032BB"/>
    <w:rsid w:val="00D05A7C"/>
    <w:rsid w:val="00D10BD6"/>
    <w:rsid w:val="00D13372"/>
    <w:rsid w:val="00D142ED"/>
    <w:rsid w:val="00D14419"/>
    <w:rsid w:val="00D23A88"/>
    <w:rsid w:val="00D319E5"/>
    <w:rsid w:val="00D3283D"/>
    <w:rsid w:val="00D32FE9"/>
    <w:rsid w:val="00D33517"/>
    <w:rsid w:val="00D40385"/>
    <w:rsid w:val="00D45BA7"/>
    <w:rsid w:val="00D479E0"/>
    <w:rsid w:val="00D61383"/>
    <w:rsid w:val="00D61781"/>
    <w:rsid w:val="00D744F5"/>
    <w:rsid w:val="00D7707C"/>
    <w:rsid w:val="00D8756D"/>
    <w:rsid w:val="00D90B53"/>
    <w:rsid w:val="00DB4060"/>
    <w:rsid w:val="00DB6F28"/>
    <w:rsid w:val="00DC3C29"/>
    <w:rsid w:val="00DC6B5E"/>
    <w:rsid w:val="00DE065E"/>
    <w:rsid w:val="00DE5904"/>
    <w:rsid w:val="00DF1976"/>
    <w:rsid w:val="00E022A9"/>
    <w:rsid w:val="00E02DC7"/>
    <w:rsid w:val="00E046A8"/>
    <w:rsid w:val="00E064AE"/>
    <w:rsid w:val="00E10C1A"/>
    <w:rsid w:val="00E30DF4"/>
    <w:rsid w:val="00E425E1"/>
    <w:rsid w:val="00E42815"/>
    <w:rsid w:val="00E45D57"/>
    <w:rsid w:val="00E63B1D"/>
    <w:rsid w:val="00E75CFB"/>
    <w:rsid w:val="00E85215"/>
    <w:rsid w:val="00E86729"/>
    <w:rsid w:val="00E87C86"/>
    <w:rsid w:val="00EA5852"/>
    <w:rsid w:val="00EC030E"/>
    <w:rsid w:val="00EC54D8"/>
    <w:rsid w:val="00ED0E54"/>
    <w:rsid w:val="00ED2133"/>
    <w:rsid w:val="00ED523E"/>
    <w:rsid w:val="00EE05ED"/>
    <w:rsid w:val="00EE1E4C"/>
    <w:rsid w:val="00EE6F3E"/>
    <w:rsid w:val="00EF191C"/>
    <w:rsid w:val="00EF383B"/>
    <w:rsid w:val="00EF44E4"/>
    <w:rsid w:val="00F033E8"/>
    <w:rsid w:val="00F04143"/>
    <w:rsid w:val="00F04CFA"/>
    <w:rsid w:val="00F5174A"/>
    <w:rsid w:val="00F601DA"/>
    <w:rsid w:val="00F609B4"/>
    <w:rsid w:val="00F611CA"/>
    <w:rsid w:val="00F62426"/>
    <w:rsid w:val="00F746D2"/>
    <w:rsid w:val="00F7731B"/>
    <w:rsid w:val="00F77C9B"/>
    <w:rsid w:val="00F82834"/>
    <w:rsid w:val="00F83461"/>
    <w:rsid w:val="00F843A3"/>
    <w:rsid w:val="00F86EA5"/>
    <w:rsid w:val="00F87EF4"/>
    <w:rsid w:val="00F90948"/>
    <w:rsid w:val="00F90F1C"/>
    <w:rsid w:val="00F95F96"/>
    <w:rsid w:val="00F960DB"/>
    <w:rsid w:val="00F96997"/>
    <w:rsid w:val="00FA1549"/>
    <w:rsid w:val="00FC20A2"/>
    <w:rsid w:val="00FD2C7F"/>
    <w:rsid w:val="00FD31D7"/>
    <w:rsid w:val="00FE1302"/>
    <w:rsid w:val="00FE22D8"/>
    <w:rsid w:val="00FF3353"/>
    <w:rsid w:val="00FF3CA4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0BB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kocowego">
    <w:name w:val="endnote text"/>
    <w:basedOn w:val="Normalny"/>
    <w:semiHidden/>
    <w:rsid w:val="00FE22D8"/>
    <w:rPr>
      <w:sz w:val="20"/>
      <w:szCs w:val="20"/>
    </w:rPr>
  </w:style>
  <w:style w:type="character" w:styleId="Odwoanieprzypisukocowego">
    <w:name w:val="endnote reference"/>
    <w:semiHidden/>
    <w:rsid w:val="00FE22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Wykaz pracodawców, którzy zawarli umowy w kwietniu 2023 r. dot. prac interwencyjnych oraz wykaz pracodawców, którzy zawarli umowy w kwietniu 2023 r. dot. robót publicznych.dotx</Template>
  <TotalTime>2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pracodawców, którzy zawarli umowy w miesiącu styczniu 2006r</vt:lpstr>
    </vt:vector>
  </TitlesOfParts>
  <Company>PUP SŁUPCA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pracodawców, którzy zawarli umowy w kwietniu 2023 r. dot. prac interwencyjnych oraz wykaz pracodawców, którzy zawarli umowy w kwietniu 2023 r. dot. robót publicznych</dc:title>
  <dc:subject/>
  <dc:creator>Monika Śliwczyńska</dc:creator>
  <cp:keywords/>
  <dc:description/>
  <cp:lastModifiedBy>PUP Słupca</cp:lastModifiedBy>
  <cp:revision>3</cp:revision>
  <cp:lastPrinted>2023-05-02T06:05:00Z</cp:lastPrinted>
  <dcterms:created xsi:type="dcterms:W3CDTF">2023-05-02T06:23:00Z</dcterms:created>
  <dcterms:modified xsi:type="dcterms:W3CDTF">2023-05-02T06:24:00Z</dcterms:modified>
</cp:coreProperties>
</file>